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121" w:rsidRDefault="00C14121" w:rsidP="004550E2">
      <w:pPr>
        <w:spacing w:line="720" w:lineRule="exact"/>
        <w:rPr>
          <w:rFonts w:ascii="Dunant Light" w:hAnsi="Dunant Light"/>
          <w:color w:val="8080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DC7996">
            <wp:simplePos x="0" y="0"/>
            <wp:positionH relativeFrom="column">
              <wp:posOffset>3805555</wp:posOffset>
            </wp:positionH>
            <wp:positionV relativeFrom="paragraph">
              <wp:posOffset>-147320</wp:posOffset>
            </wp:positionV>
            <wp:extent cx="1962150" cy="1902165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E2" w:rsidRPr="00CF1404" w:rsidRDefault="000C0E39" w:rsidP="004550E2">
      <w:pPr>
        <w:spacing w:line="720" w:lineRule="exact"/>
        <w:rPr>
          <w:rFonts w:ascii="Dunant Light" w:hAnsi="Dunant Light"/>
          <w:color w:val="808080"/>
          <w:sz w:val="56"/>
          <w:szCs w:val="56"/>
        </w:rPr>
      </w:pPr>
      <w:r w:rsidRPr="00CF1404">
        <w:rPr>
          <w:rFonts w:ascii="Dunant Light" w:hAnsi="Dunant Light"/>
          <w:color w:val="808080"/>
          <w:sz w:val="56"/>
          <w:szCs w:val="56"/>
        </w:rPr>
        <w:t>Unser</w:t>
      </w:r>
      <w:r w:rsidR="007C3924">
        <w:rPr>
          <w:rFonts w:ascii="Dunant Light" w:hAnsi="Dunant Light"/>
          <w:color w:val="808080"/>
          <w:sz w:val="56"/>
          <w:szCs w:val="56"/>
        </w:rPr>
        <w:t>e</w:t>
      </w:r>
      <w:r w:rsidRPr="00CF1404">
        <w:rPr>
          <w:rFonts w:ascii="Dunant Light" w:hAnsi="Dunant Light"/>
          <w:color w:val="808080"/>
          <w:sz w:val="56"/>
          <w:szCs w:val="56"/>
        </w:rPr>
        <w:t xml:space="preserve"> </w:t>
      </w:r>
      <w:r w:rsidR="00C14121">
        <w:rPr>
          <w:rFonts w:ascii="Dunant Light" w:hAnsi="Dunant Light"/>
          <w:color w:val="808080"/>
          <w:sz w:val="56"/>
          <w:szCs w:val="56"/>
        </w:rPr>
        <w:t>Schule wird</w:t>
      </w:r>
      <w:r w:rsidRPr="00CF1404">
        <w:rPr>
          <w:rFonts w:ascii="Dunant Light" w:hAnsi="Dunant Light"/>
          <w:color w:val="808080"/>
          <w:sz w:val="56"/>
          <w:szCs w:val="56"/>
        </w:rPr>
        <w:t xml:space="preserve"> </w:t>
      </w:r>
    </w:p>
    <w:p w:rsidR="000C0E39" w:rsidRPr="00F712DC" w:rsidRDefault="00C14121" w:rsidP="004550E2">
      <w:pPr>
        <w:spacing w:line="720" w:lineRule="exact"/>
        <w:rPr>
          <w:b/>
          <w:color w:val="808080"/>
          <w:sz w:val="72"/>
          <w:szCs w:val="72"/>
        </w:rPr>
      </w:pPr>
      <w:r>
        <w:rPr>
          <w:b/>
          <w:color w:val="808080"/>
          <w:sz w:val="56"/>
          <w:szCs w:val="56"/>
        </w:rPr>
        <w:t>ERSTE HILFE FIT</w:t>
      </w:r>
    </w:p>
    <w:p w:rsidR="004550E2" w:rsidRDefault="004550E2" w:rsidP="004550E2">
      <w:pPr>
        <w:rPr>
          <w:rFonts w:cs="Verdana"/>
        </w:rPr>
      </w:pPr>
    </w:p>
    <w:p w:rsidR="004550E2" w:rsidRDefault="004550E2" w:rsidP="004550E2">
      <w:pPr>
        <w:rPr>
          <w:rFonts w:cs="Verdana"/>
        </w:rPr>
      </w:pPr>
    </w:p>
    <w:p w:rsidR="000B5251" w:rsidRDefault="00ED3F5F" w:rsidP="000B5251">
      <w:pPr>
        <w:pStyle w:val="berschrift1"/>
      </w:pPr>
      <w:r>
        <w:t>Liebe Eltern</w:t>
      </w:r>
      <w:r w:rsidR="00CD22E2">
        <w:t>!</w:t>
      </w:r>
      <w:bookmarkStart w:id="0" w:name="_GoBack"/>
      <w:bookmarkEnd w:id="0"/>
      <w:r>
        <w:t xml:space="preserve"> </w:t>
      </w:r>
    </w:p>
    <w:p w:rsidR="00ED3F5F" w:rsidRDefault="00ED3F5F" w:rsidP="00ED3F5F">
      <w:pPr>
        <w:rPr>
          <w:lang w:eastAsia="en-US"/>
        </w:rPr>
      </w:pPr>
    </w:p>
    <w:p w:rsidR="00ED3F5F" w:rsidRPr="00ED3F5F" w:rsidRDefault="00ED3F5F" w:rsidP="00ED3F5F">
      <w:pPr>
        <w:rPr>
          <w:lang w:eastAsia="en-US"/>
        </w:rPr>
      </w:pPr>
    </w:p>
    <w:p w:rsidR="00C14121" w:rsidRPr="00C14121" w:rsidRDefault="00C14121" w:rsidP="00C14121">
      <w:pPr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Können Sie im Notfall helfen? Haben Sie einen Erste-Hilfe-Kurs besucht?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Wir finden Sicherheit in der Schule sehr wichtig!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 xml:space="preserve">Was passiert in einem Notfall? Weiß jeder, was zu tun ist? 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Wir machen unsere Schule noch sicherer. Jedes Kind soll wissen, was Erste Hilfe bedeutet!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Unsere Schule möchte die Auszeichnung „Sicherer Kindergarten“ bekommen. Diese wird vom Österreichischen Jugendrotkreuz, der AUVA (Allgemeine Unfallversicherungsanstalt) und</w:t>
      </w:r>
      <w:r w:rsidR="0057504B">
        <w:rPr>
          <w:rFonts w:cs="Arial"/>
          <w:szCs w:val="32"/>
        </w:rPr>
        <w:t xml:space="preserve"> dem</w:t>
      </w:r>
      <w:r w:rsidRPr="00C14121">
        <w:rPr>
          <w:rFonts w:cs="Arial"/>
          <w:szCs w:val="32"/>
        </w:rPr>
        <w:t xml:space="preserve"> Bildungsministerium vergeben. 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Wir erhöhen damit die Sicherheit in unserer Schule.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 xml:space="preserve">Alle Personen, die sich in der Schule aufhalten, lernen, was im Notfall zu tun ist. 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 xml:space="preserve">Mehr Informationen erhalten Sie im Internet unter </w:t>
      </w:r>
      <w:r w:rsidRPr="00C14121">
        <w:rPr>
          <w:rStyle w:val="Hyperlink"/>
          <w:rFonts w:cs="Arial"/>
          <w:szCs w:val="32"/>
        </w:rPr>
        <w:t>www.erstehilfe.at</w:t>
      </w:r>
    </w:p>
    <w:p w:rsidR="00C14121" w:rsidRPr="00C14121" w:rsidRDefault="00C14121" w:rsidP="00C14121">
      <w:pPr>
        <w:autoSpaceDE w:val="0"/>
        <w:autoSpaceDN w:val="0"/>
        <w:adjustRightInd w:val="0"/>
        <w:jc w:val="both"/>
        <w:rPr>
          <w:rFonts w:cs="Arial"/>
          <w:szCs w:val="32"/>
        </w:rPr>
      </w:pPr>
      <w:r w:rsidRPr="00C14121">
        <w:rPr>
          <w:rFonts w:cs="Arial"/>
          <w:szCs w:val="32"/>
        </w:rPr>
        <w:t>Wir werden Sie weiterhin über Aktivitäten informieren.</w:t>
      </w:r>
    </w:p>
    <w:p w:rsidR="00ED3F5F" w:rsidRDefault="00B80C91" w:rsidP="00CF1404">
      <w:pPr>
        <w:autoSpaceDE w:val="0"/>
        <w:autoSpaceDN w:val="0"/>
        <w:adjustRightInd w:val="0"/>
        <w:jc w:val="both"/>
        <w:rPr>
          <w:noProof/>
        </w:rPr>
      </w:pPr>
      <w:r w:rsidRPr="00B02628">
        <w:rPr>
          <w:noProof/>
        </w:rPr>
        <w:t xml:space="preserve"> </w:t>
      </w: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P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  <w:r w:rsidRPr="00B02628">
        <w:rPr>
          <w:noProof/>
        </w:rPr>
        <w:drawing>
          <wp:anchor distT="0" distB="0" distL="114300" distR="114300" simplePos="0" relativeHeight="251660288" behindDoc="0" locked="0" layoutInCell="1" allowOverlap="1" wp14:anchorId="4B01F999" wp14:editId="25D145F0">
            <wp:simplePos x="0" y="0"/>
            <wp:positionH relativeFrom="column">
              <wp:posOffset>1828165</wp:posOffset>
            </wp:positionH>
            <wp:positionV relativeFrom="paragraph">
              <wp:posOffset>1087755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02628">
        <w:rPr>
          <w:noProof/>
        </w:rPr>
        <w:drawing>
          <wp:anchor distT="0" distB="0" distL="114300" distR="114300" simplePos="0" relativeHeight="251661312" behindDoc="0" locked="0" layoutInCell="1" allowOverlap="1" wp14:anchorId="663B41C8" wp14:editId="5CC0EEBB">
            <wp:simplePos x="0" y="0"/>
            <wp:positionH relativeFrom="column">
              <wp:posOffset>-403225</wp:posOffset>
            </wp:positionH>
            <wp:positionV relativeFrom="paragraph">
              <wp:posOffset>1079500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628" w:rsidRPr="00B02628" w:rsidSect="00905675">
      <w:footerReference w:type="default" r:id="rId10"/>
      <w:headerReference w:type="first" r:id="rId11"/>
      <w:footerReference w:type="first" r:id="rId12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FEE869-CF0A-44FC-A83D-71EF9C812E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BD754CC-33CF-4ADB-8A00-52F3C9E5F324}"/>
    <w:embedBold r:id="rId3" w:fontKey="{1272ABA6-4109-4D02-9447-E959B3416A91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D7383A-9E78-4FF7-871D-CE0B9463C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08"/>
  <w:hyphenationZone w:val="425"/>
  <w:doNotShadeFormData/>
  <w:characterSpacingControl w:val="doNotCompress"/>
  <w:hdrShapeDefaults>
    <o:shapedefaults v:ext="edit" spidmax="8193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206C2C"/>
    <w:rsid w:val="00241973"/>
    <w:rsid w:val="002434B1"/>
    <w:rsid w:val="002826AF"/>
    <w:rsid w:val="002829E4"/>
    <w:rsid w:val="00294EFE"/>
    <w:rsid w:val="002C7028"/>
    <w:rsid w:val="002F4398"/>
    <w:rsid w:val="00305077"/>
    <w:rsid w:val="00311096"/>
    <w:rsid w:val="003262E7"/>
    <w:rsid w:val="00334B16"/>
    <w:rsid w:val="003460DE"/>
    <w:rsid w:val="00367363"/>
    <w:rsid w:val="0037511F"/>
    <w:rsid w:val="003B3F49"/>
    <w:rsid w:val="00433B50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04B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5594D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3924"/>
    <w:rsid w:val="007C6074"/>
    <w:rsid w:val="00863A3E"/>
    <w:rsid w:val="008F2091"/>
    <w:rsid w:val="00905675"/>
    <w:rsid w:val="00912634"/>
    <w:rsid w:val="00923B93"/>
    <w:rsid w:val="00946B2A"/>
    <w:rsid w:val="009A6BA4"/>
    <w:rsid w:val="009B6688"/>
    <w:rsid w:val="00A01C76"/>
    <w:rsid w:val="00A67A87"/>
    <w:rsid w:val="00A769D9"/>
    <w:rsid w:val="00B02628"/>
    <w:rsid w:val="00B44A8A"/>
    <w:rsid w:val="00B61D5E"/>
    <w:rsid w:val="00B74002"/>
    <w:rsid w:val="00B80C91"/>
    <w:rsid w:val="00BC48DA"/>
    <w:rsid w:val="00BC5E4E"/>
    <w:rsid w:val="00C14121"/>
    <w:rsid w:val="00C27D36"/>
    <w:rsid w:val="00C32C01"/>
    <w:rsid w:val="00C71317"/>
    <w:rsid w:val="00CD22E2"/>
    <w:rsid w:val="00CF1404"/>
    <w:rsid w:val="00CF4A26"/>
    <w:rsid w:val="00D261A0"/>
    <w:rsid w:val="00D42D3A"/>
    <w:rsid w:val="00D73150"/>
    <w:rsid w:val="00D92C7E"/>
    <w:rsid w:val="00DA2AAB"/>
    <w:rsid w:val="00DD0489"/>
    <w:rsid w:val="00DF1941"/>
    <w:rsid w:val="00E57666"/>
    <w:rsid w:val="00E60ABF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#b70e0c"/>
    </o:shapedefaults>
    <o:shapelayout v:ext="edit">
      <o:idmap v:ext="edit" data="1"/>
    </o:shapelayout>
  </w:shapeDefaults>
  <w:decimalSymbol w:val=","/>
  <w:listSeparator w:val=";"/>
  <w14:docId w14:val="75AEB548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111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Peuker Verena (OeRK)</cp:lastModifiedBy>
  <cp:revision>6</cp:revision>
  <cp:lastPrinted>2018-10-23T11:06:00Z</cp:lastPrinted>
  <dcterms:created xsi:type="dcterms:W3CDTF">2020-12-16T07:35:00Z</dcterms:created>
  <dcterms:modified xsi:type="dcterms:W3CDTF">2020-12-16T07:44:00Z</dcterms:modified>
</cp:coreProperties>
</file>