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CCD" w:rsidRDefault="00647CCD" w:rsidP="00647CCD">
      <w:pPr>
        <w:spacing w:before="100" w:beforeAutospacing="1" w:after="100" w:afterAutospacing="1"/>
        <w:rPr>
          <w:rFonts w:ascii="Dunant Light" w:hAnsi="Dunant Light"/>
          <w:color w:val="808080"/>
          <w:sz w:val="56"/>
          <w:szCs w:val="56"/>
          <w:highlight w:val="yellow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DC7996">
            <wp:simplePos x="0" y="0"/>
            <wp:positionH relativeFrom="column">
              <wp:posOffset>4011986</wp:posOffset>
            </wp:positionH>
            <wp:positionV relativeFrom="paragraph">
              <wp:posOffset>-1026270</wp:posOffset>
            </wp:positionV>
            <wp:extent cx="1962150" cy="1902165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</w:p>
    <w:p w:rsidR="00647CCD" w:rsidRPr="00B62D1E" w:rsidRDefault="00276D43" w:rsidP="00647CCD">
      <w:pPr>
        <w:spacing w:before="100" w:beforeAutospacing="1" w:after="100" w:afterAutospacing="1"/>
        <w:rPr>
          <w:rFonts w:ascii="Times New Roman" w:eastAsia="Times New Roman" w:hAnsi="Times New Roman"/>
        </w:rPr>
      </w:pPr>
      <w:proofErr w:type="spellEnd"/>
      <w:r>
        <w:rPr>
          <w:rFonts w:ascii="Dunant Light" w:hAnsi="Dunant Light"/>
          <w:color w:val="808080"/>
          <w:sz w:val="56"/>
          <w:szCs w:val="56"/>
        </w:rPr>
        <w:t>Unsere Schule wird</w:t>
      </w:r>
      <w:r w:rsidR="00647CCD" w:rsidRPr="00647CCD">
        <w:rPr>
          <w:rFonts w:ascii="Times New Roman" w:eastAsia="Times New Roman" w:hAnsi="Times New Roman"/>
        </w:rPr>
        <w:t xml:space="preserve"> </w:t>
      </w:r>
      <w:r w:rsidR="00647CCD" w:rsidRPr="00647CCD">
        <w:rPr>
          <w:rFonts w:ascii="Times New Roman" w:eastAsia="Times New Roman" w:hAnsi="Times New Roman"/>
        </w:rPr>
        <w:br/>
      </w:r>
      <w:r>
        <w:rPr>
          <w:b/>
          <w:color w:val="808080"/>
          <w:sz w:val="56"/>
          <w:szCs w:val="56"/>
        </w:rPr>
        <w:t>ERSTE HILFE FIT!</w:t>
      </w:r>
      <w:bookmarkStart w:id="0" w:name="_GoBack"/>
      <w:bookmarkEnd w:id="0"/>
    </w:p>
    <w:p w:rsidR="004550E2" w:rsidRDefault="004550E2" w:rsidP="004550E2">
      <w:pPr>
        <w:rPr>
          <w:rFonts w:cs="Verdana"/>
        </w:rPr>
      </w:pPr>
    </w:p>
    <w:p w:rsidR="004550E2" w:rsidRDefault="004550E2" w:rsidP="004550E2">
      <w:pPr>
        <w:rPr>
          <w:rFonts w:cs="Verdana"/>
        </w:rPr>
      </w:pPr>
    </w:p>
    <w:p w:rsidR="000B5251" w:rsidRPr="00663AF4" w:rsidRDefault="00276D43" w:rsidP="000B5251">
      <w:pPr>
        <w:pStyle w:val="berschrift1"/>
      </w:pPr>
      <w:r>
        <w:t>Liebe Eltern</w:t>
      </w:r>
      <w:r w:rsidR="00CD22E2" w:rsidRPr="00663AF4">
        <w:t>!</w:t>
      </w:r>
      <w:r w:rsidR="00ED3F5F" w:rsidRPr="00663AF4">
        <w:t xml:space="preserve"> </w:t>
      </w:r>
    </w:p>
    <w:p w:rsidR="00ED3F5F" w:rsidRPr="00663AF4" w:rsidRDefault="00ED3F5F" w:rsidP="00ED3F5F">
      <w:pPr>
        <w:rPr>
          <w:lang w:eastAsia="en-US"/>
        </w:rPr>
      </w:pP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Lassen Sie mich eine persönliche Frage stellen: Wie vertraut sind Sie mit Erster Hilfe?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Wahrscheinlich haben Sie irgendwann in Ihrem Leben bereits einen Erste-Hilfe-Kurs</w:t>
      </w:r>
    </w:p>
    <w:p w:rsid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absolviert. Wissen Sie noch, wann das war? Könnten Sie im Ernstfall helfen?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Wir, die Lehrerinnen und Lehrer der Schule Ihres Kindes, haben uns intensiv mit dieser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Frage beschäftigt. Was passiert in einem Notfall, wenn es auf Sekunden ankommt?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Weiß jeder, was zu tun ist? Sind die zuständigen Stellen, die Ansprechpartnerinnen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und -partner bekannt? Ist unsere Schule imstande, im Notfall richtig zu reagieren?</w:t>
      </w:r>
    </w:p>
    <w:p w:rsidR="00276D43" w:rsidRDefault="00276D43" w:rsidP="00276D43">
      <w:pPr>
        <w:rPr>
          <w:rFonts w:cs="Arial"/>
          <w:bCs/>
          <w:noProof/>
          <w:szCs w:val="32"/>
        </w:rPr>
      </w:pP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Wir haben beschlossen, unsere Schule noch sicherer zu machen. Jedes Kind soll wissen,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was Erste Hilfe ist und was zu tun ist, wenn es darauf ankommt. Welche Lehrperson ist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zuständig? Wo ist der Erste-Hilfe-Koffer? Alle Schülerinnen und Schüler sollen die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Möglichkeit haben, ihre Kenntnisse mithilfe von Angeboten und Kursen zu erweitern.</w:t>
      </w:r>
    </w:p>
    <w:p w:rsidR="00276D43" w:rsidRDefault="00276D43" w:rsidP="00276D43">
      <w:pPr>
        <w:rPr>
          <w:rFonts w:cs="Arial"/>
          <w:bCs/>
          <w:noProof/>
          <w:szCs w:val="32"/>
        </w:rPr>
      </w:pP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Unsere Schule möchte das Gütesiegel „Erste Hilfe FIT“ erlangen, das vom Österreichischen Jugendrotkreuz, der AUVA und dem Bundesministerium für Bildung und Frauen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vergeben wird. Wir erhöhen damit die Sicherheit in unserer Schule und die Kompetenz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aller Personen, die sich in der Schule aufhalten – dazu gehören Lehrerinnen und</w:t>
      </w: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Lehrer, das Schulpersonal und jedes Kind, das unsere Schule besucht.</w:t>
      </w:r>
    </w:p>
    <w:p w:rsidR="00276D43" w:rsidRDefault="00276D43" w:rsidP="00276D43">
      <w:pPr>
        <w:rPr>
          <w:rFonts w:cs="Arial"/>
          <w:bCs/>
          <w:noProof/>
          <w:szCs w:val="32"/>
        </w:rPr>
      </w:pPr>
    </w:p>
    <w:p w:rsidR="00276D43" w:rsidRPr="00276D43" w:rsidRDefault="00276D43" w:rsidP="00276D43">
      <w:pPr>
        <w:rPr>
          <w:rFonts w:cs="Arial"/>
          <w:bCs/>
          <w:noProof/>
          <w:szCs w:val="32"/>
        </w:rPr>
      </w:pPr>
      <w:r w:rsidRPr="00276D43">
        <w:rPr>
          <w:rFonts w:cs="Arial"/>
          <w:bCs/>
          <w:noProof/>
          <w:szCs w:val="32"/>
        </w:rPr>
        <w:t>Wir werden Sie über unseren Weg zum Prädikat „Erste Hilfe FIT“ auf dem Laufenden</w:t>
      </w:r>
    </w:p>
    <w:p w:rsidR="00D137E9" w:rsidRPr="00D137E9" w:rsidRDefault="00276D43" w:rsidP="00276D43">
      <w:pPr>
        <w:rPr>
          <w:rFonts w:cs="Arial"/>
          <w:sz w:val="32"/>
          <w:szCs w:val="32"/>
        </w:rPr>
      </w:pPr>
      <w:r w:rsidRPr="00276D43">
        <w:rPr>
          <w:rFonts w:cs="Arial"/>
          <w:bCs/>
          <w:noProof/>
          <w:szCs w:val="32"/>
        </w:rPr>
        <w:t xml:space="preserve">halten! </w:t>
      </w:r>
      <w:r w:rsidRPr="00276D43">
        <w:rPr>
          <w:rFonts w:cs="Arial"/>
          <w:bCs/>
          <w:noProof/>
          <w:szCs w:val="32"/>
        </w:rPr>
        <w:cr/>
      </w:r>
    </w:p>
    <w:p w:rsidR="00D137E9" w:rsidRPr="00D137E9" w:rsidRDefault="00D137E9" w:rsidP="00CF1404">
      <w:pPr>
        <w:autoSpaceDE w:val="0"/>
        <w:autoSpaceDN w:val="0"/>
        <w:adjustRightInd w:val="0"/>
        <w:jc w:val="both"/>
        <w:rPr>
          <w:rFonts w:cs="Arial"/>
          <w:noProof/>
          <w:szCs w:val="32"/>
          <w:lang w:val="en-US"/>
        </w:rPr>
      </w:pPr>
    </w:p>
    <w:sectPr w:rsidR="00D137E9" w:rsidRPr="00D137E9" w:rsidSect="00905675">
      <w:footerReference w:type="default" r:id="rId8"/>
      <w:headerReference w:type="first" r:id="rId9"/>
      <w:footerReference w:type="first" r:id="rId10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E39" w:rsidRDefault="000C0E39" w:rsidP="00D261A0">
      <w:r>
        <w:separator/>
      </w:r>
    </w:p>
  </w:endnote>
  <w:endnote w:type="continuationSeparator" w:id="0">
    <w:p w:rsidR="000C0E39" w:rsidRDefault="000C0E3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6A4D714-A8DA-4E03-8990-ABCA9B456F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EFCF01C-0D37-44CD-98D3-9591EA933A55}"/>
    <w:embedBold r:id="rId3" w:fontKey="{DC8268AC-64FB-4448-9A07-0290C4559B10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928CEF2-6D09-4DD5-ADFB-1BE3A088E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6CC9006" wp14:editId="50BE25F9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  <w:r w:rsidRPr="002826AF">
      <w:rPr>
        <w:b/>
        <w:color w:val="FFFFFF"/>
        <w:sz w:val="20"/>
        <w:szCs w:val="20"/>
      </w:rPr>
      <w:t>/</w: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Default="00905675"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1CDE3F1C" wp14:editId="1527E4E6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50939" wp14:editId="28BF95FE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 w:rsidRPr="003B3F49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E9F349" wp14:editId="22271256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ÖSTERREICHISCHES JUGENDROTKREUZ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WWW.JUGENDROTKREUZ.AT</w:t>
                          </w:r>
                        </w:p>
                        <w:p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ÖSTERREICHISCHES JUGENDROTKREUZ</w:t>
                    </w:r>
                    <w: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| </w:t>
                    </w: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E39" w:rsidRDefault="000C0E39" w:rsidP="00D261A0">
      <w:r>
        <w:separator/>
      </w:r>
    </w:p>
  </w:footnote>
  <w:footnote w:type="continuationSeparator" w:id="0">
    <w:p w:rsidR="000C0E39" w:rsidRDefault="000C0E3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12289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126DFC"/>
    <w:rsid w:val="00142EF6"/>
    <w:rsid w:val="00157332"/>
    <w:rsid w:val="001A141A"/>
    <w:rsid w:val="001B24CE"/>
    <w:rsid w:val="001B3502"/>
    <w:rsid w:val="001C5A20"/>
    <w:rsid w:val="001C6125"/>
    <w:rsid w:val="00206C2C"/>
    <w:rsid w:val="00241973"/>
    <w:rsid w:val="002434B1"/>
    <w:rsid w:val="00276D43"/>
    <w:rsid w:val="002826AF"/>
    <w:rsid w:val="002829E4"/>
    <w:rsid w:val="00294EFE"/>
    <w:rsid w:val="002C7028"/>
    <w:rsid w:val="002F4398"/>
    <w:rsid w:val="00305077"/>
    <w:rsid w:val="00311096"/>
    <w:rsid w:val="003262E7"/>
    <w:rsid w:val="00326FBE"/>
    <w:rsid w:val="00334B16"/>
    <w:rsid w:val="003460DE"/>
    <w:rsid w:val="00367363"/>
    <w:rsid w:val="0037511F"/>
    <w:rsid w:val="003B3F49"/>
    <w:rsid w:val="00433B50"/>
    <w:rsid w:val="00440CB5"/>
    <w:rsid w:val="00444C34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04B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43F6D"/>
    <w:rsid w:val="00647CCD"/>
    <w:rsid w:val="0065594D"/>
    <w:rsid w:val="00663AF4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3924"/>
    <w:rsid w:val="007C6074"/>
    <w:rsid w:val="00863A3E"/>
    <w:rsid w:val="008F2091"/>
    <w:rsid w:val="00905675"/>
    <w:rsid w:val="00912634"/>
    <w:rsid w:val="00922B3C"/>
    <w:rsid w:val="00923B93"/>
    <w:rsid w:val="00946B2A"/>
    <w:rsid w:val="009864D0"/>
    <w:rsid w:val="009A6BA4"/>
    <w:rsid w:val="009B6688"/>
    <w:rsid w:val="00A01C76"/>
    <w:rsid w:val="00A67A87"/>
    <w:rsid w:val="00A769D9"/>
    <w:rsid w:val="00B02628"/>
    <w:rsid w:val="00B44A8A"/>
    <w:rsid w:val="00B61D5E"/>
    <w:rsid w:val="00B74002"/>
    <w:rsid w:val="00B80C91"/>
    <w:rsid w:val="00BC48DA"/>
    <w:rsid w:val="00BC5E4E"/>
    <w:rsid w:val="00C14121"/>
    <w:rsid w:val="00C27D36"/>
    <w:rsid w:val="00C32C01"/>
    <w:rsid w:val="00C71317"/>
    <w:rsid w:val="00CD22E2"/>
    <w:rsid w:val="00CF1404"/>
    <w:rsid w:val="00CF4A26"/>
    <w:rsid w:val="00D137E9"/>
    <w:rsid w:val="00D261A0"/>
    <w:rsid w:val="00D42D3A"/>
    <w:rsid w:val="00D73150"/>
    <w:rsid w:val="00D92C7E"/>
    <w:rsid w:val="00DA2AAB"/>
    <w:rsid w:val="00DD0489"/>
    <w:rsid w:val="00DE45F1"/>
    <w:rsid w:val="00DF1941"/>
    <w:rsid w:val="00E57666"/>
    <w:rsid w:val="00E60ABF"/>
    <w:rsid w:val="00E80797"/>
    <w:rsid w:val="00E97C69"/>
    <w:rsid w:val="00EA58A1"/>
    <w:rsid w:val="00ED3F5F"/>
    <w:rsid w:val="00EF29B4"/>
    <w:rsid w:val="00F37689"/>
    <w:rsid w:val="00F712DC"/>
    <w:rsid w:val="00F86F95"/>
    <w:rsid w:val="00F94DE6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b70e0c"/>
    </o:shapedefaults>
    <o:shapelayout v:ext="edit">
      <o:idmap v:ext="edit" data="1"/>
    </o:shapelayout>
  </w:shapeDefaults>
  <w:decimalSymbol w:val=","/>
  <w:listSeparator w:val=";"/>
  <w14:docId w14:val="27906120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6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</Template>
  <TotalTime>0</TotalTime>
  <Pages>1</Pages>
  <Words>200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Peuker Verena (OeRK)</cp:lastModifiedBy>
  <cp:revision>5</cp:revision>
  <cp:lastPrinted>2018-10-23T11:06:00Z</cp:lastPrinted>
  <dcterms:created xsi:type="dcterms:W3CDTF">2020-12-17T07:32:00Z</dcterms:created>
  <dcterms:modified xsi:type="dcterms:W3CDTF">2020-12-17T07:37:00Z</dcterms:modified>
</cp:coreProperties>
</file>